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10EC1" w14:textId="4E9CF7E1" w:rsidR="003550AA" w:rsidRPr="00A81EE7" w:rsidRDefault="003550AA" w:rsidP="003550AA">
      <w:pPr>
        <w:rPr>
          <w:b/>
          <w:bCs/>
          <w:sz w:val="24"/>
          <w:szCs w:val="24"/>
        </w:rPr>
      </w:pPr>
      <w:r w:rsidRPr="00A81EE7">
        <w:rPr>
          <w:b/>
          <w:bCs/>
          <w:sz w:val="24"/>
          <w:szCs w:val="24"/>
        </w:rPr>
        <w:t xml:space="preserve">Neighbour Day </w:t>
      </w:r>
      <w:r>
        <w:rPr>
          <w:b/>
          <w:bCs/>
          <w:sz w:val="24"/>
          <w:szCs w:val="24"/>
        </w:rPr>
        <w:t xml:space="preserve">2020 </w:t>
      </w:r>
      <w:r w:rsidRPr="00A81EE7">
        <w:rPr>
          <w:b/>
          <w:bCs/>
          <w:sz w:val="24"/>
          <w:szCs w:val="24"/>
        </w:rPr>
        <w:t>Communications Content Package</w:t>
      </w:r>
    </w:p>
    <w:p w14:paraId="6837A8B8" w14:textId="77777777" w:rsidR="002259EB" w:rsidRDefault="002259EB" w:rsidP="003550AA">
      <w:pPr>
        <w:rPr>
          <w:b/>
          <w:bCs/>
          <w:sz w:val="24"/>
          <w:szCs w:val="24"/>
        </w:rPr>
      </w:pPr>
    </w:p>
    <w:p w14:paraId="2BCC0C33" w14:textId="64CD441C" w:rsidR="00F47302" w:rsidRPr="00BA0D54" w:rsidRDefault="00F47302" w:rsidP="003550AA">
      <w:pPr>
        <w:rPr>
          <w:b/>
          <w:bCs/>
          <w:sz w:val="28"/>
          <w:szCs w:val="28"/>
        </w:rPr>
      </w:pPr>
      <w:r w:rsidRPr="00BA0D54">
        <w:rPr>
          <w:b/>
          <w:bCs/>
          <w:sz w:val="28"/>
          <w:szCs w:val="28"/>
        </w:rPr>
        <w:t>Saturday, June 20 is Neighbour Day and we want you to be part of it!</w:t>
      </w:r>
    </w:p>
    <w:p w14:paraId="4B549D09" w14:textId="0AABAC21" w:rsidR="00727A11" w:rsidRDefault="00727A11" w:rsidP="003550AA">
      <w:r w:rsidRPr="00727A11">
        <w:t>We need your help to get the word out and get everyone involved</w:t>
      </w:r>
      <w:r>
        <w:t xml:space="preserve"> in Neighbour Day</w:t>
      </w:r>
      <w:r w:rsidRPr="00727A11">
        <w:t xml:space="preserve">! Let’s show Calgary the power of the community association network! </w:t>
      </w:r>
    </w:p>
    <w:p w14:paraId="341B217D" w14:textId="1952938E" w:rsidR="00F47302" w:rsidRPr="00F47302" w:rsidRDefault="00F47302" w:rsidP="00F47302">
      <w:r>
        <w:t>If you have not made any plan</w:t>
      </w:r>
      <w:r w:rsidR="00AF5A11">
        <w:t>s</w:t>
      </w:r>
      <w:r w:rsidR="00DD4212">
        <w:t xml:space="preserve">, </w:t>
      </w:r>
      <w:r w:rsidR="002259EB">
        <w:t>do not</w:t>
      </w:r>
      <w:r w:rsidR="00DD4212">
        <w:t xml:space="preserve"> worry- </w:t>
      </w:r>
      <w:r>
        <w:t>we’ve got you covered! W</w:t>
      </w:r>
      <w:r w:rsidR="00D8614C">
        <w:t xml:space="preserve">orking </w:t>
      </w:r>
      <w:r>
        <w:t>with the Sunalta Community Association and the City of Calgary</w:t>
      </w:r>
      <w:r w:rsidR="00D8614C">
        <w:t xml:space="preserve">, along with some great feedback from our other members, we </w:t>
      </w:r>
      <w:r>
        <w:t>create</w:t>
      </w:r>
      <w:r w:rsidR="00D8614C">
        <w:t>d</w:t>
      </w:r>
      <w:r>
        <w:t xml:space="preserve"> </w:t>
      </w:r>
      <w:r w:rsidR="00E53B48">
        <w:t>an exciting</w:t>
      </w:r>
      <w:r>
        <w:t xml:space="preserve"> scavenger hunt card!</w:t>
      </w:r>
      <w:r w:rsidRPr="00F47302">
        <w:t xml:space="preserve"> </w:t>
      </w:r>
      <w:hyperlink r:id="rId6" w:anchor=":~:text=It%20has%20evolved%20into%20an,Saturday%2C%20June%2020%2C%202020." w:history="1">
        <w:r w:rsidRPr="00F47302">
          <w:rPr>
            <w:rStyle w:val="Hyperlink"/>
            <w:b/>
            <w:bCs/>
          </w:rPr>
          <w:t>Click here</w:t>
        </w:r>
      </w:hyperlink>
      <w:r w:rsidRPr="00F47302">
        <w:rPr>
          <w:b/>
          <w:bCs/>
        </w:rPr>
        <w:t xml:space="preserve"> </w:t>
      </w:r>
      <w:r w:rsidRPr="00F47302">
        <w:t>to visit the City of Calgary’s website to download your scavenger hunt card</w:t>
      </w:r>
      <w:r w:rsidR="00D8614C">
        <w:t>, located at the bottom of the page</w:t>
      </w:r>
      <w:r w:rsidRPr="00F47302">
        <w:t>!</w:t>
      </w:r>
    </w:p>
    <w:p w14:paraId="0D68F7F3" w14:textId="28B67832" w:rsidR="00727A11" w:rsidRPr="00727A11" w:rsidRDefault="00727A11" w:rsidP="00727A11">
      <w:r w:rsidRPr="00727A11">
        <w:t xml:space="preserve">Whether you are using our scavenger hunt card, or you have your own fun activity planned, we want all Calgarians to celebrate Neighbour Day 2020! And do not forget to use the hashtag </w:t>
      </w:r>
      <w:r w:rsidRPr="00727A11">
        <w:rPr>
          <w:i/>
          <w:iCs/>
        </w:rPr>
        <w:t>#yycNeighbourDay</w:t>
      </w:r>
      <w:r w:rsidRPr="00727A11">
        <w:t xml:space="preserve"> so we can follow along on all the fun!</w:t>
      </w:r>
    </w:p>
    <w:p w14:paraId="4D394BBB" w14:textId="3C6A63CC" w:rsidR="00F47302" w:rsidRDefault="00F47302" w:rsidP="003550AA"/>
    <w:p w14:paraId="144EEBBC" w14:textId="77777777" w:rsidR="003550AA" w:rsidRDefault="003550AA" w:rsidP="003550AA"/>
    <w:p w14:paraId="32B6472A" w14:textId="1516C979" w:rsidR="003550AA" w:rsidRPr="004C7C94" w:rsidRDefault="003550AA" w:rsidP="003550AA">
      <w:pPr>
        <w:rPr>
          <w:b/>
          <w:bCs/>
          <w:sz w:val="20"/>
          <w:szCs w:val="20"/>
        </w:rPr>
      </w:pPr>
      <w:r w:rsidRPr="004C7C94">
        <w:rPr>
          <w:b/>
          <w:bCs/>
          <w:sz w:val="24"/>
          <w:szCs w:val="24"/>
        </w:rPr>
        <w:t>Not sure how to let your residents know about this activity</w:t>
      </w:r>
      <w:r w:rsidR="00727A11">
        <w:rPr>
          <w:b/>
          <w:bCs/>
          <w:sz w:val="24"/>
          <w:szCs w:val="24"/>
        </w:rPr>
        <w:t xml:space="preserve"> or Neighbour Day</w:t>
      </w:r>
      <w:r w:rsidRPr="004C7C94">
        <w:rPr>
          <w:b/>
          <w:bCs/>
          <w:sz w:val="24"/>
          <w:szCs w:val="24"/>
        </w:rPr>
        <w:t xml:space="preserve">? </w:t>
      </w:r>
      <w:r w:rsidR="00D8614C">
        <w:rPr>
          <w:b/>
          <w:bCs/>
          <w:sz w:val="24"/>
          <w:szCs w:val="24"/>
        </w:rPr>
        <w:t>We have made it easy for you</w:t>
      </w:r>
      <w:r w:rsidRPr="004C7C94">
        <w:rPr>
          <w:b/>
          <w:bCs/>
          <w:sz w:val="24"/>
          <w:szCs w:val="24"/>
        </w:rPr>
        <w:t xml:space="preserve">! </w:t>
      </w:r>
    </w:p>
    <w:p w14:paraId="25CC5817" w14:textId="7BE4C5D1" w:rsidR="003550AA" w:rsidRDefault="00727A11" w:rsidP="003550AA">
      <w:r w:rsidRPr="007220E6">
        <w:t>We have made it easy for you to encourage your neighbours and community to participate!</w:t>
      </w:r>
      <w:r w:rsidRPr="00727A11">
        <w:t xml:space="preserve"> </w:t>
      </w:r>
      <w:r w:rsidR="003550AA" w:rsidRPr="004C7C94">
        <w:t xml:space="preserve">See below for sample content you can use and </w:t>
      </w:r>
      <w:r w:rsidR="00684CC5">
        <w:t xml:space="preserve">easily </w:t>
      </w:r>
      <w:r w:rsidR="003550AA" w:rsidRPr="004C7C94">
        <w:t>customize to communicate to your neighbours and get everyone involved in this fun activity!</w:t>
      </w:r>
      <w:r w:rsidR="008764A5">
        <w:t xml:space="preserve"> Do you have your own activity planned? Feel free to customize the tweets to include your own activity!</w:t>
      </w:r>
    </w:p>
    <w:p w14:paraId="31F9BB76" w14:textId="457BC017" w:rsidR="00D979C6" w:rsidRDefault="00D979C6" w:rsidP="003550AA">
      <w:r>
        <w:t xml:space="preserve">Want more Neighbour Day </w:t>
      </w:r>
      <w:r w:rsidR="00792494">
        <w:t xml:space="preserve">communications </w:t>
      </w:r>
      <w:r>
        <w:t xml:space="preserve">content? </w:t>
      </w:r>
      <w:hyperlink r:id="rId7" w:history="1">
        <w:r w:rsidRPr="006E12B3">
          <w:rPr>
            <w:rStyle w:val="Hyperlink"/>
            <w:b/>
            <w:bCs/>
          </w:rPr>
          <w:t>Click here</w:t>
        </w:r>
      </w:hyperlink>
      <w:r w:rsidRPr="006E12B3">
        <w:t xml:space="preserve"> </w:t>
      </w:r>
      <w:r>
        <w:t>to download the City of Calgary’s Neighbour Day Communications Content!</w:t>
      </w:r>
    </w:p>
    <w:p w14:paraId="3300826E" w14:textId="2D427B16" w:rsidR="00D979C6" w:rsidRDefault="00D979C6" w:rsidP="003550AA"/>
    <w:p w14:paraId="0C7D71AD" w14:textId="37BB9783" w:rsidR="003550AA" w:rsidRDefault="003550AA" w:rsidP="003550AA"/>
    <w:p w14:paraId="437EBFD5" w14:textId="1429DCC2" w:rsidR="003550AA" w:rsidRDefault="003550AA" w:rsidP="003550AA">
      <w:pPr>
        <w:rPr>
          <w:i/>
          <w:iCs/>
        </w:rPr>
      </w:pPr>
    </w:p>
    <w:p w14:paraId="0D19D84F" w14:textId="3C1A2D08" w:rsidR="003550AA" w:rsidRDefault="003550AA" w:rsidP="003550AA">
      <w:pPr>
        <w:rPr>
          <w:i/>
          <w:iCs/>
        </w:rPr>
      </w:pPr>
    </w:p>
    <w:p w14:paraId="5B70DA38" w14:textId="1834A46D" w:rsidR="003550AA" w:rsidRPr="002B02B3" w:rsidRDefault="003550AA" w:rsidP="003550AA">
      <w:pPr>
        <w:rPr>
          <w:i/>
          <w:iCs/>
        </w:rPr>
      </w:pPr>
      <w:r>
        <w:rPr>
          <w:i/>
          <w:iCs/>
        </w:rPr>
        <w:t>*</w:t>
      </w:r>
      <w:r w:rsidRPr="002B02B3">
        <w:rPr>
          <w:i/>
          <w:iCs/>
        </w:rPr>
        <w:t xml:space="preserve">Please note that we cannot be referred to as the “FCC” as that acronym belongs to another organization. We either go by our full name or the “Federation” for short.    </w:t>
      </w:r>
    </w:p>
    <w:p w14:paraId="07FB0AFA" w14:textId="4242F296" w:rsidR="00AF5A11" w:rsidRDefault="00AF5A11" w:rsidP="00D8614C">
      <w:pPr>
        <w:rPr>
          <w:b/>
          <w:bCs/>
          <w:sz w:val="24"/>
          <w:szCs w:val="24"/>
        </w:rPr>
      </w:pPr>
    </w:p>
    <w:p w14:paraId="0477C520" w14:textId="01D2204A" w:rsidR="00727A11" w:rsidRDefault="00727A11" w:rsidP="00D8614C">
      <w:pPr>
        <w:rPr>
          <w:b/>
          <w:bCs/>
          <w:sz w:val="24"/>
          <w:szCs w:val="24"/>
        </w:rPr>
      </w:pPr>
    </w:p>
    <w:p w14:paraId="752D6B2E" w14:textId="0654955D" w:rsidR="00727A11" w:rsidRDefault="00727A11" w:rsidP="00D8614C">
      <w:pPr>
        <w:rPr>
          <w:b/>
          <w:bCs/>
          <w:sz w:val="24"/>
          <w:szCs w:val="24"/>
        </w:rPr>
      </w:pPr>
    </w:p>
    <w:p w14:paraId="75F2C049" w14:textId="7CC7B6DD" w:rsidR="00275370" w:rsidRDefault="00275370" w:rsidP="00D8614C">
      <w:pPr>
        <w:rPr>
          <w:b/>
          <w:bCs/>
          <w:sz w:val="24"/>
          <w:szCs w:val="24"/>
        </w:rPr>
      </w:pPr>
    </w:p>
    <w:p w14:paraId="14BF305A" w14:textId="77777777" w:rsidR="00275370" w:rsidRDefault="00275370" w:rsidP="00D8614C">
      <w:pPr>
        <w:rPr>
          <w:b/>
          <w:bCs/>
          <w:sz w:val="24"/>
          <w:szCs w:val="24"/>
        </w:rPr>
      </w:pPr>
    </w:p>
    <w:p w14:paraId="7500BF2F" w14:textId="58B08C16" w:rsidR="00D8614C" w:rsidRDefault="00D8614C" w:rsidP="00D8614C">
      <w:pPr>
        <w:rPr>
          <w:b/>
          <w:bCs/>
          <w:sz w:val="24"/>
          <w:szCs w:val="24"/>
        </w:rPr>
      </w:pPr>
      <w:r>
        <w:rPr>
          <w:b/>
          <w:bCs/>
          <w:sz w:val="24"/>
          <w:szCs w:val="24"/>
        </w:rPr>
        <w:lastRenderedPageBreak/>
        <w:t>Images</w:t>
      </w:r>
    </w:p>
    <w:p w14:paraId="38B35ED8" w14:textId="0B4EAFA4" w:rsidR="00D8614C" w:rsidRPr="00611F2D" w:rsidRDefault="00D8614C" w:rsidP="00D8614C">
      <w:pPr>
        <w:rPr>
          <w:i/>
          <w:iCs/>
        </w:rPr>
      </w:pPr>
      <w:r>
        <w:rPr>
          <w:i/>
          <w:iCs/>
        </w:rPr>
        <w:t xml:space="preserve">Right click or screenshot to save an image to use for your social media, website, </w:t>
      </w:r>
      <w:r w:rsidR="00727A11">
        <w:rPr>
          <w:i/>
          <w:iCs/>
        </w:rPr>
        <w:t>and</w:t>
      </w:r>
      <w:r>
        <w:rPr>
          <w:i/>
          <w:iCs/>
        </w:rPr>
        <w:t xml:space="preserve"> email to your members!</w:t>
      </w:r>
    </w:p>
    <w:p w14:paraId="5EC587A1" w14:textId="7A317358" w:rsidR="003550AA" w:rsidRDefault="00AF5A11" w:rsidP="003550AA">
      <w:r>
        <w:rPr>
          <w:noProof/>
        </w:rPr>
        <w:drawing>
          <wp:anchor distT="0" distB="0" distL="114300" distR="114300" simplePos="0" relativeHeight="251669504" behindDoc="0" locked="0" layoutInCell="1" allowOverlap="1" wp14:anchorId="736AA0EF" wp14:editId="0DF85E2A">
            <wp:simplePos x="0" y="0"/>
            <wp:positionH relativeFrom="margin">
              <wp:posOffset>3505200</wp:posOffset>
            </wp:positionH>
            <wp:positionV relativeFrom="paragraph">
              <wp:posOffset>95250</wp:posOffset>
            </wp:positionV>
            <wp:extent cx="3200400" cy="3200400"/>
            <wp:effectExtent l="0" t="0" r="0" b="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ighbourDay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65408" behindDoc="0" locked="0" layoutInCell="1" allowOverlap="1" wp14:anchorId="544A462E" wp14:editId="3F10BD46">
            <wp:simplePos x="0" y="0"/>
            <wp:positionH relativeFrom="column">
              <wp:posOffset>-180975</wp:posOffset>
            </wp:positionH>
            <wp:positionV relativeFrom="paragraph">
              <wp:posOffset>95250</wp:posOffset>
            </wp:positionV>
            <wp:extent cx="3209925" cy="3209925"/>
            <wp:effectExtent l="0" t="0" r="9525" b="9525"/>
            <wp:wrapSquare wrapText="bothSides"/>
            <wp:docPr id="6" name="Picture 6" descr="A screen sho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ghbourD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9925" cy="320992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7456" behindDoc="0" locked="0" layoutInCell="1" allowOverlap="1" wp14:anchorId="3AAA4729" wp14:editId="4226936C">
            <wp:simplePos x="0" y="0"/>
            <wp:positionH relativeFrom="margin">
              <wp:align>left</wp:align>
            </wp:positionH>
            <wp:positionV relativeFrom="paragraph">
              <wp:posOffset>3431540</wp:posOffset>
            </wp:positionV>
            <wp:extent cx="3190875" cy="3190875"/>
            <wp:effectExtent l="0" t="0" r="9525" b="9525"/>
            <wp:wrapSquare wrapText="bothSides"/>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ighbourDay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0875" cy="3190875"/>
                    </a:xfrm>
                    <a:prstGeom prst="rect">
                      <a:avLst/>
                    </a:prstGeom>
                  </pic:spPr>
                </pic:pic>
              </a:graphicData>
            </a:graphic>
            <wp14:sizeRelH relativeFrom="margin">
              <wp14:pctWidth>0</wp14:pctWidth>
            </wp14:sizeRelH>
            <wp14:sizeRelV relativeFrom="margin">
              <wp14:pctHeight>0</wp14:pctHeight>
            </wp14:sizeRelV>
          </wp:anchor>
        </w:drawing>
      </w:r>
    </w:p>
    <w:p w14:paraId="791BE1A5" w14:textId="1777E1CA"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1BC85F2D" w14:textId="4EF9A617"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734CF643" w14:textId="6DA292F8"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3EBD08A0" w14:textId="747453C0"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5E6EE9DA" w14:textId="7CDFA4E7"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1B892045" w14:textId="00DE3D5A"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1BECC9A6" w14:textId="546AADB1"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43A0D7E9" w14:textId="3341C7C1"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522B3A03" w14:textId="4AA02048"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1F11FF7A" w14:textId="15255EFE"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7F37FC96" w14:textId="660198C2"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7755AA57" w14:textId="69D14182"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1493DA5D" w14:textId="5722237C"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6114B972" w14:textId="7EA69DBC"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75DCE5AB" w14:textId="6A6F5580"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2AE15740" w14:textId="250CAC62"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3656D4DA" w14:textId="77777777"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28E6FF68" w14:textId="77777777"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5D7183AC" w14:textId="77777777" w:rsidR="00D8614C" w:rsidRDefault="00D8614C" w:rsidP="003550AA">
      <w:pPr>
        <w:pStyle w:val="NormalWeb"/>
        <w:shd w:val="clear" w:color="auto" w:fill="FFFFFF"/>
        <w:spacing w:before="0" w:beforeAutospacing="0" w:after="240" w:afterAutospacing="0"/>
        <w:rPr>
          <w:rFonts w:asciiTheme="minorHAnsi" w:hAnsiTheme="minorHAnsi" w:cstheme="minorHAnsi"/>
          <w:b/>
          <w:bCs/>
        </w:rPr>
      </w:pPr>
    </w:p>
    <w:p w14:paraId="2B77F950" w14:textId="77777777" w:rsidR="002259EB" w:rsidRDefault="002259EB" w:rsidP="003550AA">
      <w:pPr>
        <w:pStyle w:val="NormalWeb"/>
        <w:shd w:val="clear" w:color="auto" w:fill="FFFFFF"/>
        <w:spacing w:before="0" w:beforeAutospacing="0" w:after="240" w:afterAutospacing="0"/>
        <w:rPr>
          <w:rFonts w:asciiTheme="minorHAnsi" w:hAnsiTheme="minorHAnsi" w:cstheme="minorHAnsi"/>
          <w:b/>
          <w:bCs/>
        </w:rPr>
      </w:pPr>
    </w:p>
    <w:p w14:paraId="5AF10B65" w14:textId="47E88329" w:rsidR="003550AA" w:rsidRDefault="006E5E00" w:rsidP="003550AA">
      <w:pPr>
        <w:pStyle w:val="NormalWeb"/>
        <w:shd w:val="clear" w:color="auto" w:fill="FFFFFF"/>
        <w:spacing w:before="0" w:beforeAutospacing="0" w:after="240" w:afterAutospacing="0"/>
        <w:rPr>
          <w:rFonts w:ascii="Calibri" w:hAnsi="Calibri" w:cs="Calibri"/>
          <w:color w:val="201F1E"/>
          <w:sz w:val="22"/>
          <w:szCs w:val="22"/>
        </w:rPr>
      </w:pPr>
      <w:r>
        <w:rPr>
          <w:rFonts w:asciiTheme="minorHAnsi" w:hAnsiTheme="minorHAnsi" w:cstheme="minorHAnsi"/>
          <w:b/>
          <w:bCs/>
          <w:noProof/>
        </w:rPr>
        <w:lastRenderedPageBreak/>
        <w:drawing>
          <wp:anchor distT="0" distB="0" distL="114300" distR="114300" simplePos="0" relativeHeight="251672576" behindDoc="0" locked="0" layoutInCell="1" allowOverlap="1" wp14:anchorId="3DFC858D" wp14:editId="3E8EEACC">
            <wp:simplePos x="0" y="0"/>
            <wp:positionH relativeFrom="margin">
              <wp:align>left</wp:align>
            </wp:positionH>
            <wp:positionV relativeFrom="paragraph">
              <wp:posOffset>12065</wp:posOffset>
            </wp:positionV>
            <wp:extent cx="628650" cy="552450"/>
            <wp:effectExtent l="0" t="0" r="0" b="0"/>
            <wp:wrapSquare wrapText="bothSides"/>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png"/>
                    <pic:cNvPicPr/>
                  </pic:nvPicPr>
                  <pic:blipFill rotWithShape="1">
                    <a:blip r:embed="rId11" cstate="print">
                      <a:extLst>
                        <a:ext uri="{28A0092B-C50C-407E-A947-70E740481C1C}">
                          <a14:useLocalDpi xmlns:a14="http://schemas.microsoft.com/office/drawing/2010/main" val="0"/>
                        </a:ext>
                      </a:extLst>
                    </a:blip>
                    <a:srcRect t="12121"/>
                    <a:stretch/>
                  </pic:blipFill>
                  <pic:spPr bwMode="auto">
                    <a:xfrm>
                      <a:off x="0" y="0"/>
                      <a:ext cx="62865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0AA" w:rsidRPr="009D6197">
        <w:rPr>
          <w:rFonts w:asciiTheme="minorHAnsi" w:hAnsiTheme="minorHAnsi" w:cstheme="minorHAnsi"/>
          <w:b/>
          <w:bCs/>
        </w:rPr>
        <w:t xml:space="preserve">Outdoor </w:t>
      </w:r>
      <w:r w:rsidR="003550AA">
        <w:rPr>
          <w:rFonts w:asciiTheme="minorHAnsi" w:hAnsiTheme="minorHAnsi" w:cstheme="minorHAnsi"/>
          <w:b/>
          <w:bCs/>
        </w:rPr>
        <w:t>s</w:t>
      </w:r>
      <w:r w:rsidR="003550AA" w:rsidRPr="009D6197">
        <w:rPr>
          <w:rFonts w:asciiTheme="minorHAnsi" w:hAnsiTheme="minorHAnsi" w:cstheme="minorHAnsi"/>
          <w:b/>
          <w:bCs/>
        </w:rPr>
        <w:t xml:space="preserve">ign </w:t>
      </w:r>
      <w:r w:rsidR="003550AA">
        <w:rPr>
          <w:rFonts w:asciiTheme="minorHAnsi" w:hAnsiTheme="minorHAnsi" w:cstheme="minorHAnsi"/>
          <w:b/>
          <w:bCs/>
        </w:rPr>
        <w:t>m</w:t>
      </w:r>
      <w:r w:rsidR="003550AA" w:rsidRPr="009D6197">
        <w:rPr>
          <w:rFonts w:asciiTheme="minorHAnsi" w:hAnsiTheme="minorHAnsi" w:cstheme="minorHAnsi"/>
          <w:b/>
          <w:bCs/>
        </w:rPr>
        <w:t>essaging</w:t>
      </w:r>
      <w:r w:rsidR="003550AA">
        <w:rPr>
          <w:b/>
          <w:bCs/>
        </w:rPr>
        <w:t xml:space="preserve">- </w:t>
      </w:r>
      <w:r w:rsidR="003550AA">
        <w:rPr>
          <w:rFonts w:ascii="Calibri" w:hAnsi="Calibri" w:cs="Calibri"/>
          <w:color w:val="201F1E"/>
          <w:sz w:val="22"/>
          <w:szCs w:val="22"/>
        </w:rPr>
        <w:t xml:space="preserve">If you can share a Neighbour Day message on your outdoor signs, please use the language below. </w:t>
      </w:r>
    </w:p>
    <w:p w14:paraId="6C4F0EB6" w14:textId="77777777" w:rsidR="003550AA" w:rsidRDefault="003550AA" w:rsidP="003550AA">
      <w:pPr>
        <w:pStyle w:val="NormalWeb"/>
        <w:shd w:val="clear" w:color="auto" w:fill="FFFFFF"/>
        <w:spacing w:before="0" w:beforeAutospacing="0" w:after="0" w:afterAutospacing="0"/>
        <w:rPr>
          <w:rFonts w:ascii="Calibri" w:hAnsi="Calibri" w:cs="Calibri"/>
          <w:i/>
          <w:iCs/>
          <w:color w:val="201F1E"/>
          <w:sz w:val="22"/>
          <w:szCs w:val="22"/>
        </w:rPr>
      </w:pPr>
    </w:p>
    <w:p w14:paraId="2FF440F9" w14:textId="79AE6D1A" w:rsidR="003550AA" w:rsidRDefault="003550AA" w:rsidP="003550AA">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i/>
          <w:iCs/>
          <w:color w:val="201F1E"/>
          <w:sz w:val="22"/>
          <w:szCs w:val="22"/>
        </w:rPr>
        <w:t>Neighbour Day – June 20</w:t>
      </w:r>
      <w:r>
        <w:rPr>
          <w:rFonts w:ascii="Calibri" w:hAnsi="Calibri" w:cs="Calibri"/>
          <w:i/>
          <w:iCs/>
          <w:color w:val="201F1E"/>
          <w:sz w:val="22"/>
          <w:szCs w:val="22"/>
        </w:rPr>
        <w:br/>
        <w:t>We’re celebrating a little differently this year.</w:t>
      </w:r>
      <w:r>
        <w:rPr>
          <w:rFonts w:ascii="Calibri" w:hAnsi="Calibri" w:cs="Calibri"/>
          <w:i/>
          <w:iCs/>
          <w:color w:val="201F1E"/>
          <w:sz w:val="22"/>
          <w:szCs w:val="22"/>
        </w:rPr>
        <w:br/>
        <w:t>Visit Calgary.ca/NeighbourDay</w:t>
      </w:r>
    </w:p>
    <w:p w14:paraId="486D56D1" w14:textId="52409904" w:rsidR="003550AA" w:rsidRDefault="003550AA" w:rsidP="003550AA"/>
    <w:p w14:paraId="25A858E8" w14:textId="3A7E851C" w:rsidR="003550AA" w:rsidRDefault="00D2695E" w:rsidP="003550AA">
      <w:r>
        <w:rPr>
          <w:b/>
          <w:bCs/>
          <w:noProof/>
          <w:sz w:val="24"/>
          <w:szCs w:val="24"/>
        </w:rPr>
        <w:drawing>
          <wp:anchor distT="0" distB="0" distL="114300" distR="114300" simplePos="0" relativeHeight="251671552" behindDoc="0" locked="0" layoutInCell="1" allowOverlap="1" wp14:anchorId="2F6094BC" wp14:editId="231867A5">
            <wp:simplePos x="0" y="0"/>
            <wp:positionH relativeFrom="margin">
              <wp:align>left</wp:align>
            </wp:positionH>
            <wp:positionV relativeFrom="paragraph">
              <wp:posOffset>142875</wp:posOffset>
            </wp:positionV>
            <wp:extent cx="590550" cy="590550"/>
            <wp:effectExtent l="0" t="0" r="0" b="0"/>
            <wp:wrapSquare wrapText="bothSides"/>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bs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p>
    <w:p w14:paraId="466792F9" w14:textId="30EC5650" w:rsidR="003550AA" w:rsidRDefault="003550AA" w:rsidP="003550AA">
      <w:pPr>
        <w:rPr>
          <w:b/>
          <w:bCs/>
          <w:sz w:val="24"/>
          <w:szCs w:val="24"/>
        </w:rPr>
      </w:pPr>
      <w:r w:rsidRPr="00A81EE7">
        <w:rPr>
          <w:b/>
          <w:bCs/>
          <w:sz w:val="24"/>
          <w:szCs w:val="24"/>
        </w:rPr>
        <w:t xml:space="preserve">Sample </w:t>
      </w:r>
      <w:r>
        <w:rPr>
          <w:b/>
          <w:bCs/>
          <w:sz w:val="24"/>
          <w:szCs w:val="24"/>
        </w:rPr>
        <w:t>w</w:t>
      </w:r>
      <w:r w:rsidRPr="00A81EE7">
        <w:rPr>
          <w:b/>
          <w:bCs/>
          <w:sz w:val="24"/>
          <w:szCs w:val="24"/>
        </w:rPr>
        <w:t>ebsite content</w:t>
      </w:r>
    </w:p>
    <w:p w14:paraId="0E7E3A5E" w14:textId="77777777" w:rsidR="003550AA" w:rsidRPr="00A81EE7" w:rsidRDefault="003550AA" w:rsidP="003550AA"/>
    <w:p w14:paraId="1B91EECF" w14:textId="3DF8F5DC" w:rsidR="003550AA" w:rsidRDefault="00136007" w:rsidP="003550AA">
      <w:r>
        <w:t>We want you to c</w:t>
      </w:r>
      <w:r w:rsidR="003550AA" w:rsidRPr="009D6197">
        <w:t xml:space="preserve">elebrate Neighbour Day </w:t>
      </w:r>
      <w:r>
        <w:t xml:space="preserve">with us </w:t>
      </w:r>
      <w:r w:rsidR="003550AA" w:rsidRPr="009D6197">
        <w:t>on</w:t>
      </w:r>
      <w:r w:rsidR="003550AA">
        <w:t xml:space="preserve"> Saturday,</w:t>
      </w:r>
      <w:r w:rsidR="003550AA" w:rsidRPr="009D6197">
        <w:t xml:space="preserve"> June </w:t>
      </w:r>
      <w:r w:rsidR="003550AA">
        <w:t>20!</w:t>
      </w:r>
      <w:r w:rsidR="003550AA" w:rsidRPr="009D6197">
        <w:t xml:space="preserve"> </w:t>
      </w:r>
    </w:p>
    <w:p w14:paraId="6D490182" w14:textId="2718038A" w:rsidR="003550AA" w:rsidRDefault="007220E6" w:rsidP="003550AA">
      <w:r>
        <w:t xml:space="preserve">Join </w:t>
      </w:r>
      <w:r w:rsidR="002176B1">
        <w:t xml:space="preserve">your </w:t>
      </w:r>
      <w:r w:rsidR="002176B1" w:rsidRPr="00E1400E">
        <w:rPr>
          <w:b/>
          <w:bCs/>
          <w:color w:val="FF0000"/>
        </w:rPr>
        <w:t>[COMMUNITY NAME]</w:t>
      </w:r>
      <w:r w:rsidRPr="00E1400E">
        <w:rPr>
          <w:color w:val="FF0000"/>
        </w:rPr>
        <w:t xml:space="preserve"> </w:t>
      </w:r>
      <w:r>
        <w:t>neighbours in a</w:t>
      </w:r>
      <w:r w:rsidR="00792494">
        <w:t xml:space="preserve">n exciting </w:t>
      </w:r>
      <w:r>
        <w:t>Neighbour Day Scavenger Hunt!</w:t>
      </w:r>
      <w:r w:rsidR="005330D3">
        <w:t xml:space="preserve"> </w:t>
      </w:r>
      <w:r w:rsidR="003550AA">
        <w:t xml:space="preserve">Complete as many or as few activities as you would like, but </w:t>
      </w:r>
      <w:r w:rsidR="00E33732">
        <w:t>do not</w:t>
      </w:r>
      <w:r w:rsidR="003550AA">
        <w:t xml:space="preserve"> forget to have fun and document it on social media using the hashtag </w:t>
      </w:r>
      <w:r w:rsidR="003550AA" w:rsidRPr="00644E2E">
        <w:rPr>
          <w:i/>
          <w:iCs/>
        </w:rPr>
        <w:t>#yycNeighbourDay</w:t>
      </w:r>
      <w:r w:rsidR="003550AA">
        <w:t xml:space="preserve"> and tagging us </w:t>
      </w:r>
      <w:r w:rsidR="003550AA" w:rsidRPr="00F36B82">
        <w:rPr>
          <w:b/>
          <w:bCs/>
          <w:color w:val="FF0000"/>
        </w:rPr>
        <w:t>[social media handle if applicable]</w:t>
      </w:r>
      <w:r w:rsidR="003550AA">
        <w:t>!</w:t>
      </w:r>
    </w:p>
    <w:p w14:paraId="24CBB9A3" w14:textId="1070E521" w:rsidR="003550AA" w:rsidRPr="009D6197" w:rsidRDefault="007E6A13" w:rsidP="003550AA">
      <w:r>
        <w:t xml:space="preserve">Let’s celebrate </w:t>
      </w:r>
      <w:r w:rsidRPr="007E6A13">
        <w:rPr>
          <w:b/>
          <w:bCs/>
          <w:color w:val="FF0000"/>
        </w:rPr>
        <w:t xml:space="preserve">[COMMUNITY NAME] </w:t>
      </w:r>
      <w:r>
        <w:t xml:space="preserve">and our amazing neighbours! </w:t>
      </w:r>
      <w:r w:rsidR="003550AA">
        <w:t>Find your Neighbour Day Scavenger Hunt Card, along with other fun activities, at</w:t>
      </w:r>
      <w:r w:rsidR="003550AA" w:rsidRPr="009D6197">
        <w:t xml:space="preserve"> </w:t>
      </w:r>
      <w:hyperlink r:id="rId13" w:history="1">
        <w:r w:rsidR="003550AA" w:rsidRPr="00797F79">
          <w:rPr>
            <w:rStyle w:val="Hyperlink"/>
            <w:b/>
            <w:bCs/>
          </w:rPr>
          <w:t>Calgary.ca/NeighbourDay</w:t>
        </w:r>
      </w:hyperlink>
      <w:r w:rsidR="003550AA" w:rsidRPr="00797F79">
        <w:rPr>
          <w:b/>
          <w:bCs/>
        </w:rPr>
        <w:t>.</w:t>
      </w:r>
    </w:p>
    <w:p w14:paraId="369D5AC9" w14:textId="35D3281F" w:rsidR="003550AA" w:rsidRDefault="003550AA" w:rsidP="003550AA">
      <w:pPr>
        <w:rPr>
          <w:b/>
          <w:bCs/>
          <w:sz w:val="24"/>
          <w:szCs w:val="24"/>
        </w:rPr>
      </w:pPr>
    </w:p>
    <w:p w14:paraId="4DB0B02E" w14:textId="195E1B1B" w:rsidR="003550AA" w:rsidRDefault="00BA0D54" w:rsidP="003550AA">
      <w:pPr>
        <w:rPr>
          <w:b/>
          <w:bCs/>
          <w:sz w:val="24"/>
          <w:szCs w:val="24"/>
        </w:rPr>
      </w:pPr>
      <w:r>
        <w:rPr>
          <w:b/>
          <w:bCs/>
          <w:noProof/>
          <w:sz w:val="24"/>
          <w:szCs w:val="24"/>
        </w:rPr>
        <w:drawing>
          <wp:anchor distT="0" distB="0" distL="114300" distR="114300" simplePos="0" relativeHeight="251670528" behindDoc="0" locked="0" layoutInCell="1" allowOverlap="1" wp14:anchorId="3136444D" wp14:editId="4188DE17">
            <wp:simplePos x="0" y="0"/>
            <wp:positionH relativeFrom="margin">
              <wp:posOffset>57150</wp:posOffset>
            </wp:positionH>
            <wp:positionV relativeFrom="paragraph">
              <wp:posOffset>186690</wp:posOffset>
            </wp:positionV>
            <wp:extent cx="438150" cy="438150"/>
            <wp:effectExtent l="0" t="0" r="0" b="0"/>
            <wp:wrapSquare wrapText="bothSides"/>
            <wp:docPr id="9" name="Picture 9" descr="A picture containing clock,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 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0E63A26A" w14:textId="6D6B4621" w:rsidR="003550AA" w:rsidRDefault="003550AA" w:rsidP="00BA0D54">
      <w:pPr>
        <w:rPr>
          <w:b/>
          <w:bCs/>
          <w:sz w:val="24"/>
          <w:szCs w:val="24"/>
        </w:rPr>
      </w:pPr>
      <w:r>
        <w:rPr>
          <w:b/>
          <w:bCs/>
          <w:sz w:val="24"/>
          <w:szCs w:val="24"/>
        </w:rPr>
        <w:t>Sample email content to your members</w:t>
      </w:r>
    </w:p>
    <w:p w14:paraId="1F5A7DD9" w14:textId="77777777" w:rsidR="003550AA" w:rsidRDefault="003550AA" w:rsidP="003550AA"/>
    <w:p w14:paraId="6D9AB04A" w14:textId="77777777" w:rsidR="003550AA" w:rsidRDefault="003550AA" w:rsidP="003550AA">
      <w:r w:rsidRPr="008D06D4">
        <w:rPr>
          <w:b/>
          <w:bCs/>
        </w:rPr>
        <w:t>Subject:</w:t>
      </w:r>
      <w:r>
        <w:t xml:space="preserve"> Celebrate Neighbour Day in </w:t>
      </w:r>
      <w:r w:rsidRPr="008D06D4">
        <w:rPr>
          <w:b/>
          <w:bCs/>
          <w:color w:val="FF0000"/>
        </w:rPr>
        <w:t>[COMMUNITY]</w:t>
      </w:r>
      <w:r>
        <w:t xml:space="preserve"> on June 20!</w:t>
      </w:r>
    </w:p>
    <w:p w14:paraId="626A0B81" w14:textId="172F38C1" w:rsidR="003550AA" w:rsidRDefault="003550AA" w:rsidP="003550AA">
      <w:r w:rsidRPr="008D06D4">
        <w:rPr>
          <w:b/>
          <w:bCs/>
        </w:rPr>
        <w:t>Message:</w:t>
      </w:r>
      <w:r>
        <w:t xml:space="preserve"> </w:t>
      </w:r>
      <w:r w:rsidR="008764A5">
        <w:t xml:space="preserve">We love </w:t>
      </w:r>
      <w:r w:rsidR="008764A5" w:rsidRPr="008764A5">
        <w:rPr>
          <w:b/>
          <w:bCs/>
          <w:color w:val="FF0000"/>
        </w:rPr>
        <w:t>[COMMUNITY NAME]</w:t>
      </w:r>
      <w:r w:rsidR="008764A5">
        <w:t xml:space="preserve"> and our awesome neighbours- so </w:t>
      </w:r>
      <w:r w:rsidR="00E1400E">
        <w:t>let’s</w:t>
      </w:r>
      <w:r w:rsidR="008764A5">
        <w:t xml:space="preserve"> celebrate our community this Neighbour Day on Saturday, June 20!</w:t>
      </w:r>
    </w:p>
    <w:p w14:paraId="03F98271" w14:textId="1B04EABA" w:rsidR="003550AA" w:rsidRPr="001E626A" w:rsidRDefault="00E1400E" w:rsidP="003550AA">
      <w:pPr>
        <w:rPr>
          <w:b/>
          <w:bCs/>
        </w:rPr>
      </w:pPr>
      <w:r>
        <w:t>We</w:t>
      </w:r>
      <w:r w:rsidR="003550AA">
        <w:t xml:space="preserve"> </w:t>
      </w:r>
      <w:r>
        <w:t>a</w:t>
      </w:r>
      <w:r w:rsidR="003550AA">
        <w:t xml:space="preserve">re taking part in a Neighbour Day Scavenger Hunt and </w:t>
      </w:r>
      <w:r w:rsidR="00644E2E">
        <w:t>we want you to</w:t>
      </w:r>
      <w:r w:rsidR="003550AA">
        <w:t xml:space="preserve"> join us!</w:t>
      </w:r>
      <w:r w:rsidR="005330D3">
        <w:t xml:space="preserve"> </w:t>
      </w:r>
      <w:r w:rsidR="003550AA">
        <w:t xml:space="preserve">Complete as many or as few activities as you would like, but </w:t>
      </w:r>
      <w:r w:rsidR="00644E2E">
        <w:t>do not</w:t>
      </w:r>
      <w:r w:rsidR="003550AA">
        <w:t xml:space="preserve"> forget to have fun and document it on social media using the hashtag </w:t>
      </w:r>
      <w:r w:rsidR="003550AA" w:rsidRPr="00644E2E">
        <w:rPr>
          <w:i/>
          <w:iCs/>
        </w:rPr>
        <w:t>#yycNeighbourDay</w:t>
      </w:r>
      <w:r w:rsidR="003550AA">
        <w:t xml:space="preserve"> and tagging us </w:t>
      </w:r>
      <w:r w:rsidR="003550AA" w:rsidRPr="00F36B82">
        <w:rPr>
          <w:b/>
          <w:bCs/>
          <w:color w:val="FF0000"/>
        </w:rPr>
        <w:t>[social media handle if applicable]</w:t>
      </w:r>
      <w:r w:rsidR="003550AA">
        <w:t xml:space="preserve">! </w:t>
      </w:r>
      <w:r w:rsidR="001E626A" w:rsidRPr="001E626A">
        <w:t xml:space="preserve">Download your scavenger hunt card at </w:t>
      </w:r>
      <w:hyperlink r:id="rId15" w:history="1">
        <w:r w:rsidR="001E626A" w:rsidRPr="001E626A">
          <w:rPr>
            <w:rStyle w:val="Hyperlink"/>
          </w:rPr>
          <w:t>Calgary.ca/NeighbourDay</w:t>
        </w:r>
      </w:hyperlink>
      <w:r w:rsidR="001E626A" w:rsidRPr="001E626A">
        <w:t>.</w:t>
      </w:r>
    </w:p>
    <w:p w14:paraId="160DDEC7" w14:textId="028A36A7" w:rsidR="003550AA" w:rsidRDefault="005330D3" w:rsidP="003550AA">
      <w:r>
        <w:t>However you choose to celebrate Neighbour Day this year, m</w:t>
      </w:r>
      <w:r w:rsidR="003550AA">
        <w:t xml:space="preserve">ake Saturday, June 20 the day you get to know </w:t>
      </w:r>
      <w:r w:rsidR="007E6A13">
        <w:t>your</w:t>
      </w:r>
      <w:r w:rsidR="003550AA">
        <w:t xml:space="preserve"> neighbours from a safe physical distance in </w:t>
      </w:r>
      <w:r w:rsidR="003550AA" w:rsidRPr="008D06D4">
        <w:rPr>
          <w:b/>
          <w:bCs/>
          <w:color w:val="FF0000"/>
        </w:rPr>
        <w:t>[COMMUNITY]</w:t>
      </w:r>
      <w:r w:rsidR="003550AA">
        <w:rPr>
          <w:b/>
          <w:bCs/>
          <w:color w:val="FF0000"/>
        </w:rPr>
        <w:t>!</w:t>
      </w:r>
    </w:p>
    <w:p w14:paraId="7A7FC696" w14:textId="0F3BD038" w:rsidR="003550AA" w:rsidRDefault="003550AA" w:rsidP="003550AA">
      <w:pPr>
        <w:rPr>
          <w:b/>
          <w:bCs/>
          <w:sz w:val="24"/>
          <w:szCs w:val="24"/>
        </w:rPr>
      </w:pPr>
    </w:p>
    <w:p w14:paraId="004D5997" w14:textId="7CD50D1C" w:rsidR="003550AA" w:rsidRDefault="003550AA" w:rsidP="003550AA">
      <w:pPr>
        <w:rPr>
          <w:b/>
          <w:bCs/>
          <w:sz w:val="24"/>
          <w:szCs w:val="24"/>
        </w:rPr>
      </w:pPr>
    </w:p>
    <w:p w14:paraId="1464E469" w14:textId="77777777" w:rsidR="006E5E00" w:rsidRDefault="006E5E00" w:rsidP="003550AA">
      <w:pPr>
        <w:rPr>
          <w:b/>
          <w:bCs/>
          <w:sz w:val="24"/>
          <w:szCs w:val="24"/>
        </w:rPr>
      </w:pPr>
    </w:p>
    <w:p w14:paraId="74A1F98A" w14:textId="162F01C2" w:rsidR="006751CE" w:rsidRDefault="00F11644" w:rsidP="003550AA">
      <w:pPr>
        <w:rPr>
          <w:b/>
          <w:bCs/>
          <w:sz w:val="24"/>
          <w:szCs w:val="24"/>
        </w:rPr>
      </w:pPr>
      <w:r>
        <w:rPr>
          <w:b/>
          <w:bCs/>
          <w:noProof/>
          <w:sz w:val="24"/>
          <w:szCs w:val="24"/>
        </w:rPr>
        <w:lastRenderedPageBreak/>
        <w:drawing>
          <wp:anchor distT="0" distB="0" distL="114300" distR="114300" simplePos="0" relativeHeight="251674624" behindDoc="0" locked="0" layoutInCell="1" allowOverlap="1" wp14:anchorId="5B46EF4D" wp14:editId="6608763A">
            <wp:simplePos x="0" y="0"/>
            <wp:positionH relativeFrom="column">
              <wp:posOffset>600075</wp:posOffset>
            </wp:positionH>
            <wp:positionV relativeFrom="paragraph">
              <wp:posOffset>59690</wp:posOffset>
            </wp:positionV>
            <wp:extent cx="428625" cy="428625"/>
            <wp:effectExtent l="0" t="0" r="9525" b="9525"/>
            <wp:wrapSquare wrapText="bothSides"/>
            <wp:docPr id="13" name="Picture 13"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5648" behindDoc="0" locked="0" layoutInCell="1" allowOverlap="1" wp14:anchorId="020CC011" wp14:editId="69BCF635">
            <wp:simplePos x="0" y="0"/>
            <wp:positionH relativeFrom="column">
              <wp:posOffset>1200150</wp:posOffset>
            </wp:positionH>
            <wp:positionV relativeFrom="paragraph">
              <wp:posOffset>59690</wp:posOffset>
            </wp:positionV>
            <wp:extent cx="438150" cy="438150"/>
            <wp:effectExtent l="0" t="0" r="0" b="0"/>
            <wp:wrapSquare wrapText="bothSides"/>
            <wp:docPr id="14" name="Picture 14" descr="A picture containing object, ki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6751CE">
        <w:rPr>
          <w:b/>
          <w:bCs/>
          <w:noProof/>
          <w:sz w:val="24"/>
          <w:szCs w:val="24"/>
        </w:rPr>
        <w:drawing>
          <wp:anchor distT="0" distB="0" distL="114300" distR="114300" simplePos="0" relativeHeight="251673600" behindDoc="0" locked="0" layoutInCell="1" allowOverlap="1" wp14:anchorId="0995E38A" wp14:editId="251F08B6">
            <wp:simplePos x="0" y="0"/>
            <wp:positionH relativeFrom="margin">
              <wp:align>left</wp:align>
            </wp:positionH>
            <wp:positionV relativeFrom="paragraph">
              <wp:posOffset>2540</wp:posOffset>
            </wp:positionV>
            <wp:extent cx="514350" cy="514350"/>
            <wp:effectExtent l="0" t="0" r="0" b="0"/>
            <wp:wrapSquare wrapText="bothSides"/>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6F2C0725" w14:textId="101D0DD2" w:rsidR="006751CE" w:rsidRDefault="006751CE" w:rsidP="003550AA">
      <w:pPr>
        <w:rPr>
          <w:b/>
          <w:bCs/>
          <w:sz w:val="24"/>
          <w:szCs w:val="24"/>
        </w:rPr>
      </w:pPr>
    </w:p>
    <w:p w14:paraId="12F26853" w14:textId="329DEA23" w:rsidR="003550AA" w:rsidRDefault="003550AA" w:rsidP="003550AA">
      <w:pPr>
        <w:rPr>
          <w:b/>
          <w:bCs/>
          <w:sz w:val="24"/>
          <w:szCs w:val="24"/>
        </w:rPr>
      </w:pPr>
      <w:r>
        <w:rPr>
          <w:b/>
          <w:bCs/>
          <w:sz w:val="24"/>
          <w:szCs w:val="24"/>
        </w:rPr>
        <w:t>Sample social media posts</w:t>
      </w:r>
    </w:p>
    <w:p w14:paraId="7898E721" w14:textId="77777777" w:rsidR="003550AA" w:rsidRPr="00F36B82" w:rsidRDefault="003550AA" w:rsidP="003550AA">
      <w:r w:rsidRPr="00F36B82">
        <w:rPr>
          <w:i/>
          <w:iCs/>
        </w:rPr>
        <w:t>Twitter handles</w:t>
      </w:r>
      <w:r w:rsidRPr="00F36B82">
        <w:t xml:space="preserve">: @fedyyc, @cityofcalgary, @SunaltaYYC </w:t>
      </w:r>
    </w:p>
    <w:p w14:paraId="1CE7D8EC" w14:textId="77777777" w:rsidR="003550AA" w:rsidRPr="00F36B82" w:rsidRDefault="003550AA" w:rsidP="003550AA">
      <w:r>
        <w:rPr>
          <w:i/>
          <w:iCs/>
        </w:rPr>
        <w:t>Hashtags</w:t>
      </w:r>
      <w:r w:rsidRPr="00F36B82">
        <w:t xml:space="preserve">: </w:t>
      </w:r>
      <w:r>
        <w:t>#yycNeighbourDay, #yycca</w:t>
      </w:r>
      <w:r w:rsidRPr="00F36B82">
        <w:t xml:space="preserve"> </w:t>
      </w:r>
    </w:p>
    <w:p w14:paraId="057999FF" w14:textId="6CCD948D" w:rsidR="003550AA" w:rsidRPr="007E6A13" w:rsidRDefault="00B87CE6" w:rsidP="003550AA">
      <w:pPr>
        <w:rPr>
          <w:sz w:val="24"/>
          <w:szCs w:val="24"/>
        </w:rPr>
      </w:pPr>
      <w:r w:rsidRPr="007E6A13">
        <w:rPr>
          <w:sz w:val="24"/>
          <w:szCs w:val="24"/>
        </w:rPr>
        <w:t xml:space="preserve">*Do you have your own activities planned? </w:t>
      </w:r>
      <w:r w:rsidR="007E6A13" w:rsidRPr="007E6A13">
        <w:rPr>
          <w:sz w:val="24"/>
          <w:szCs w:val="24"/>
        </w:rPr>
        <w:t>Feel free to edit these to suit your needs!</w:t>
      </w:r>
    </w:p>
    <w:p w14:paraId="1F17494B" w14:textId="77777777" w:rsidR="00B87CE6" w:rsidRDefault="00B87CE6" w:rsidP="003550AA">
      <w:pPr>
        <w:rPr>
          <w:b/>
          <w:bCs/>
          <w:sz w:val="24"/>
          <w:szCs w:val="24"/>
        </w:rPr>
      </w:pPr>
    </w:p>
    <w:p w14:paraId="25159152" w14:textId="77777777" w:rsidR="003550AA" w:rsidRPr="004D4B01" w:rsidRDefault="003550AA" w:rsidP="003550AA">
      <w:pPr>
        <w:rPr>
          <w:i/>
          <w:iCs/>
          <w:sz w:val="24"/>
          <w:szCs w:val="24"/>
        </w:rPr>
      </w:pPr>
      <w:r w:rsidRPr="00633A3B">
        <w:rPr>
          <w:i/>
          <w:iCs/>
          <w:sz w:val="24"/>
          <w:szCs w:val="24"/>
        </w:rPr>
        <w:t>Date Specific</w:t>
      </w:r>
    </w:p>
    <w:p w14:paraId="4774CDC8" w14:textId="77777777" w:rsidR="003550AA" w:rsidRDefault="003550AA" w:rsidP="003550AA">
      <w:r>
        <w:t>June 13</w:t>
      </w:r>
    </w:p>
    <w:p w14:paraId="67074713" w14:textId="1A15352A" w:rsidR="003550AA" w:rsidRDefault="003550AA" w:rsidP="003550AA">
      <w:r>
        <w:t xml:space="preserve">There is only one week until #yycNeighbourDay! </w:t>
      </w:r>
      <w:r w:rsidR="000F0DDF">
        <w:t>Join us in</w:t>
      </w:r>
      <w:r w:rsidR="00B87CE6">
        <w:t xml:space="preserve"> celebrat</w:t>
      </w:r>
      <w:r w:rsidR="000F0DDF">
        <w:t>ing</w:t>
      </w:r>
      <w:r w:rsidR="00B87CE6">
        <w:t xml:space="preserve"> </w:t>
      </w:r>
      <w:r w:rsidR="00B87CE6" w:rsidRPr="00B87CE6">
        <w:rPr>
          <w:b/>
          <w:bCs/>
          <w:color w:val="FF0000"/>
        </w:rPr>
        <w:t>[COMMUNITY NAME]</w:t>
      </w:r>
      <w:r w:rsidR="00B87CE6" w:rsidRPr="00B87CE6">
        <w:rPr>
          <w:color w:val="FF0000"/>
        </w:rPr>
        <w:t xml:space="preserve"> </w:t>
      </w:r>
      <w:r w:rsidR="00B87CE6">
        <w:t xml:space="preserve">and our awesome neighbours! </w:t>
      </w:r>
      <w:r>
        <w:t xml:space="preserve">Visit </w:t>
      </w:r>
      <w:hyperlink r:id="rId19" w:history="1">
        <w:r w:rsidRPr="00797F79">
          <w:rPr>
            <w:rStyle w:val="Hyperlink"/>
          </w:rPr>
          <w:t>Calgary.ca/NeighbourDay</w:t>
        </w:r>
      </w:hyperlink>
      <w:r>
        <w:rPr>
          <w:b/>
          <w:bCs/>
        </w:rPr>
        <w:t xml:space="preserve"> </w:t>
      </w:r>
      <w:r>
        <w:t xml:space="preserve">to find fun activities and download your </w:t>
      </w:r>
      <w:r w:rsidR="00B87CE6">
        <w:t>Neighbour Day S</w:t>
      </w:r>
      <w:r>
        <w:t xml:space="preserve">cavenger </w:t>
      </w:r>
      <w:r w:rsidR="00B87CE6">
        <w:t>H</w:t>
      </w:r>
      <w:r>
        <w:t>unt card! #yycca</w:t>
      </w:r>
      <w:r w:rsidR="00727A11">
        <w:t xml:space="preserve"> #bepartofit</w:t>
      </w:r>
    </w:p>
    <w:p w14:paraId="1D3E8071" w14:textId="77777777" w:rsidR="003550AA" w:rsidRDefault="003550AA" w:rsidP="003550AA"/>
    <w:p w14:paraId="01D22F0B" w14:textId="77777777" w:rsidR="003550AA" w:rsidRDefault="003550AA" w:rsidP="003550AA">
      <w:r>
        <w:t>June 19</w:t>
      </w:r>
    </w:p>
    <w:p w14:paraId="7763711D" w14:textId="109E949E" w:rsidR="003550AA" w:rsidRDefault="003550AA" w:rsidP="003550AA">
      <w:r>
        <w:t xml:space="preserve">Neighbour Day is tomorrow! </w:t>
      </w:r>
      <w:r w:rsidR="00727A11">
        <w:t>Join</w:t>
      </w:r>
      <w:r w:rsidR="00727A11" w:rsidRPr="00727A11">
        <w:t xml:space="preserve"> thousands of </w:t>
      </w:r>
      <w:r w:rsidR="00B87CE6">
        <w:t>our</w:t>
      </w:r>
      <w:r w:rsidR="00727A11" w:rsidRPr="00727A11">
        <w:t xml:space="preserve"> Calgary neighbours </w:t>
      </w:r>
      <w:r w:rsidR="00727A11">
        <w:t xml:space="preserve">to celebrate #yycNeighbourDay! Not sure how to celebrate this year? Head to </w:t>
      </w:r>
      <w:hyperlink r:id="rId20" w:history="1">
        <w:r w:rsidRPr="00797F79">
          <w:rPr>
            <w:rStyle w:val="Hyperlink"/>
          </w:rPr>
          <w:t>Calgary.ca/NeighbourDay</w:t>
        </w:r>
      </w:hyperlink>
      <w:r>
        <w:t xml:space="preserve"> </w:t>
      </w:r>
      <w:r w:rsidR="00727A11">
        <w:t>to find fun activities!</w:t>
      </w:r>
      <w:r>
        <w:t xml:space="preserve"> #yycca</w:t>
      </w:r>
      <w:r w:rsidR="00727A11">
        <w:t xml:space="preserve"> #bepartofit</w:t>
      </w:r>
    </w:p>
    <w:p w14:paraId="3CF7679D" w14:textId="77777777" w:rsidR="003550AA" w:rsidRDefault="003550AA" w:rsidP="003550AA"/>
    <w:p w14:paraId="7A4EC92C" w14:textId="77777777" w:rsidR="003550AA" w:rsidRDefault="003550AA" w:rsidP="003550AA">
      <w:r>
        <w:t>June 20</w:t>
      </w:r>
    </w:p>
    <w:p w14:paraId="3B88A6B4" w14:textId="53F65D29" w:rsidR="003550AA" w:rsidRDefault="003550AA" w:rsidP="003550AA">
      <w:r>
        <w:t xml:space="preserve">Today is Neighbour Day! </w:t>
      </w:r>
      <w:r w:rsidR="007E6A13">
        <w:t xml:space="preserve">Join us in celebrating </w:t>
      </w:r>
      <w:r w:rsidR="007E6A13" w:rsidRPr="00B87CE6">
        <w:rPr>
          <w:b/>
          <w:bCs/>
          <w:color w:val="FF0000"/>
        </w:rPr>
        <w:t>[COMMUNITY NAME]</w:t>
      </w:r>
      <w:r w:rsidR="007E6A13" w:rsidRPr="00B87CE6">
        <w:rPr>
          <w:color w:val="FF0000"/>
        </w:rPr>
        <w:t xml:space="preserve"> </w:t>
      </w:r>
      <w:r w:rsidR="007E6A13">
        <w:t xml:space="preserve">and our amazing neighbours! </w:t>
      </w:r>
      <w:r>
        <w:t xml:space="preserve">Are you on the hunt for some fun? Visit </w:t>
      </w:r>
      <w:hyperlink r:id="rId21" w:history="1">
        <w:r w:rsidRPr="00797F79">
          <w:rPr>
            <w:rStyle w:val="Hyperlink"/>
          </w:rPr>
          <w:t>Calgary.ca/NeighbourDay</w:t>
        </w:r>
      </w:hyperlink>
      <w:r>
        <w:t xml:space="preserve"> to download your #yycNeighbourDay scavenger hunt card and get to hunting! #yycca</w:t>
      </w:r>
      <w:r w:rsidR="00727A11">
        <w:t xml:space="preserve"> #bepartofit</w:t>
      </w:r>
    </w:p>
    <w:p w14:paraId="04701BD7" w14:textId="77777777" w:rsidR="003550AA" w:rsidRPr="00DD4212" w:rsidRDefault="003550AA" w:rsidP="003550AA">
      <w:pPr>
        <w:rPr>
          <w:sz w:val="24"/>
          <w:szCs w:val="24"/>
        </w:rPr>
      </w:pPr>
    </w:p>
    <w:p w14:paraId="5BE8AF6A" w14:textId="77777777" w:rsidR="003550AA" w:rsidRPr="00633A3B" w:rsidRDefault="003550AA" w:rsidP="003550AA">
      <w:pPr>
        <w:rPr>
          <w:i/>
          <w:iCs/>
          <w:sz w:val="24"/>
          <w:szCs w:val="24"/>
        </w:rPr>
      </w:pPr>
    </w:p>
    <w:p w14:paraId="089E6B13" w14:textId="77777777" w:rsidR="003550AA" w:rsidRPr="00633A3B" w:rsidRDefault="003550AA" w:rsidP="003550AA">
      <w:pPr>
        <w:rPr>
          <w:i/>
          <w:iCs/>
          <w:sz w:val="24"/>
          <w:szCs w:val="24"/>
        </w:rPr>
      </w:pPr>
      <w:r w:rsidRPr="00633A3B">
        <w:rPr>
          <w:i/>
          <w:iCs/>
          <w:sz w:val="24"/>
          <w:szCs w:val="24"/>
        </w:rPr>
        <w:t>General</w:t>
      </w:r>
    </w:p>
    <w:p w14:paraId="50EA25F8" w14:textId="77777777" w:rsidR="00C71C36" w:rsidRDefault="00C71C36" w:rsidP="00C71C36"/>
    <w:p w14:paraId="3F52700A" w14:textId="253A82BD" w:rsidR="007E6A13" w:rsidRPr="007E6A13" w:rsidRDefault="007E6A13" w:rsidP="007E6A13">
      <w:r w:rsidRPr="007E6A13">
        <w:t xml:space="preserve">Neighbour Day is on June 20! #yycNeighbourDay is all about coming together and celebrating #yyc’s strong community spirit! So, lets celebrate </w:t>
      </w:r>
      <w:r w:rsidRPr="007E6A13">
        <w:rPr>
          <w:b/>
          <w:bCs/>
          <w:color w:val="FF0000"/>
        </w:rPr>
        <w:t>[COMMUNITY NAME]</w:t>
      </w:r>
      <w:r w:rsidRPr="007E6A13">
        <w:rPr>
          <w:color w:val="FF0000"/>
        </w:rPr>
        <w:t xml:space="preserve"> </w:t>
      </w:r>
      <w:r w:rsidRPr="007E6A13">
        <w:t xml:space="preserve">and our awesome neighbours! Learn more about how you can be part of it </w:t>
      </w:r>
      <w:r>
        <w:t xml:space="preserve">on June 20 </w:t>
      </w:r>
      <w:r w:rsidRPr="007E6A13">
        <w:t xml:space="preserve">at </w:t>
      </w:r>
      <w:hyperlink r:id="rId22" w:history="1">
        <w:r w:rsidRPr="007E6A13">
          <w:rPr>
            <w:rStyle w:val="Hyperlink"/>
          </w:rPr>
          <w:t>http://ow.ly/9sW450A3bfi</w:t>
        </w:r>
      </w:hyperlink>
      <w:r w:rsidRPr="007E6A13">
        <w:t xml:space="preserve"> #yycca #bepartofit</w:t>
      </w:r>
    </w:p>
    <w:p w14:paraId="73FF5467" w14:textId="6A6457AB" w:rsidR="00B87CE6" w:rsidRDefault="00B87CE6" w:rsidP="00B87CE6"/>
    <w:p w14:paraId="26842958" w14:textId="1E024852" w:rsidR="000F0DDF" w:rsidRDefault="000F0DDF" w:rsidP="00B87CE6">
      <w:r w:rsidRPr="000F0DDF">
        <w:lastRenderedPageBreak/>
        <w:t>One of the things we love most about</w:t>
      </w:r>
      <w:r w:rsidRPr="000F0DDF">
        <w:rPr>
          <w:b/>
          <w:bCs/>
        </w:rPr>
        <w:t xml:space="preserve"> </w:t>
      </w:r>
      <w:r w:rsidRPr="000F0DDF">
        <w:rPr>
          <w:b/>
          <w:bCs/>
          <w:color w:val="FF0000"/>
        </w:rPr>
        <w:t>[COMMUNITY NAME]</w:t>
      </w:r>
      <w:r w:rsidRPr="000F0DDF">
        <w:t xml:space="preserve"> is our awesome neighbours! Lets show Calgary how we are celebrating our neighbours and community on Neighbour Day on June using the hashtag #yycNeighbourDay! #yycca #bepartofit</w:t>
      </w:r>
    </w:p>
    <w:p w14:paraId="6B3D39E6" w14:textId="77777777" w:rsidR="000F0DDF" w:rsidRDefault="000F0DDF" w:rsidP="00B87CE6"/>
    <w:p w14:paraId="3B58D00D" w14:textId="2FEE8DF7" w:rsidR="00B87CE6" w:rsidRPr="00B87CE6" w:rsidRDefault="00B87CE6" w:rsidP="00B87CE6">
      <w:r w:rsidRPr="00B87CE6">
        <w:t>We are excited to celebrate Neighbour Day on June 20 this year! #yycNeighbourDay is a great way to get to know our community and neighbours</w:t>
      </w:r>
      <w:r>
        <w:t xml:space="preserve"> in </w:t>
      </w:r>
      <w:r w:rsidRPr="00B87CE6">
        <w:rPr>
          <w:b/>
          <w:bCs/>
          <w:color w:val="FF0000"/>
        </w:rPr>
        <w:t>[COMMUNITY NAME]</w:t>
      </w:r>
      <w:r w:rsidRPr="00B87CE6">
        <w:t xml:space="preserve"> better! #yycca #bepartofit</w:t>
      </w:r>
    </w:p>
    <w:p w14:paraId="7DB7D24C" w14:textId="77777777" w:rsidR="00E33732" w:rsidRDefault="00E33732" w:rsidP="003550AA"/>
    <w:p w14:paraId="1BD46C37" w14:textId="72C1323B" w:rsidR="00B87CE6" w:rsidRDefault="00B87CE6" w:rsidP="00DD4212">
      <w:bookmarkStart w:id="1" w:name="_Hlk42613094"/>
      <w:r>
        <w:t>Join us in c</w:t>
      </w:r>
      <w:r w:rsidR="005330D3">
        <w:t>elebrat</w:t>
      </w:r>
      <w:r>
        <w:t>ing</w:t>
      </w:r>
      <w:r w:rsidR="005330D3">
        <w:t xml:space="preserve"> #yycNeighbourDay</w:t>
      </w:r>
      <w:r w:rsidR="00C71C36">
        <w:t xml:space="preserve"> with thousands of </w:t>
      </w:r>
      <w:r>
        <w:t>our</w:t>
      </w:r>
      <w:r w:rsidR="00C71C36">
        <w:t xml:space="preserve"> Calgary neighbours on June 20! </w:t>
      </w:r>
      <w:r w:rsidR="005330D3">
        <w:t>Not sure how to participate this year? Visit</w:t>
      </w:r>
      <w:r w:rsidR="00C71C36">
        <w:t xml:space="preserve"> </w:t>
      </w:r>
      <w:hyperlink r:id="rId23" w:history="1">
        <w:r w:rsidR="00C71C36" w:rsidRPr="00797F79">
          <w:rPr>
            <w:rStyle w:val="Hyperlink"/>
          </w:rPr>
          <w:t>Calgary.ca/NeighbourDay</w:t>
        </w:r>
      </w:hyperlink>
      <w:r w:rsidR="00C71C36">
        <w:t xml:space="preserve"> to download </w:t>
      </w:r>
      <w:r w:rsidR="005330D3">
        <w:t>a</w:t>
      </w:r>
      <w:r w:rsidR="00C71C36">
        <w:t xml:space="preserve"> scavenger hunt </w:t>
      </w:r>
      <w:r w:rsidR="005330D3">
        <w:t xml:space="preserve">card </w:t>
      </w:r>
      <w:r w:rsidR="00C71C36">
        <w:t xml:space="preserve">and check out some of other fun activities! </w:t>
      </w:r>
      <w:bookmarkStart w:id="2" w:name="_Hlk42613368"/>
      <w:r w:rsidR="00C71C36">
        <w:t>#yycca</w:t>
      </w:r>
      <w:r w:rsidR="005330D3">
        <w:t xml:space="preserve"> #bepartofit</w:t>
      </w:r>
      <w:bookmarkStart w:id="3" w:name="_Hlk42613080"/>
      <w:bookmarkEnd w:id="2"/>
      <w:bookmarkEnd w:id="1"/>
    </w:p>
    <w:p w14:paraId="78B0F113" w14:textId="77777777" w:rsidR="000F0DDF" w:rsidRDefault="000F0DDF" w:rsidP="00DD4212"/>
    <w:p w14:paraId="686E2834" w14:textId="10298174" w:rsidR="00DD4212" w:rsidRPr="00DD4212" w:rsidRDefault="00DD4212" w:rsidP="00DD4212">
      <w:r w:rsidRPr="00DD4212">
        <w:t xml:space="preserve">#yycNeighbourDay is a great time to meet your neighbours, make new friends, have fun, and get to know your community better! And what better way to do that than with a scavenger hunt! Download your scavenger hunt card at </w:t>
      </w:r>
      <w:hyperlink r:id="rId24" w:history="1">
        <w:r w:rsidRPr="00DD4212">
          <w:rPr>
            <w:rStyle w:val="Hyperlink"/>
          </w:rPr>
          <w:t>Calgary.ca/NeighbourDay</w:t>
        </w:r>
      </w:hyperlink>
      <w:r w:rsidR="00B87CE6">
        <w:t xml:space="preserve"> and explore </w:t>
      </w:r>
      <w:r w:rsidR="00B87CE6" w:rsidRPr="00B87CE6">
        <w:rPr>
          <w:b/>
          <w:bCs/>
          <w:color w:val="FF0000"/>
        </w:rPr>
        <w:t>[COMMUNITY NAME]</w:t>
      </w:r>
      <w:r w:rsidR="00B87CE6">
        <w:t>!</w:t>
      </w:r>
      <w:r w:rsidRPr="00DD4212">
        <w:t xml:space="preserve"> #yycca #bepartofit</w:t>
      </w:r>
    </w:p>
    <w:bookmarkEnd w:id="3"/>
    <w:p w14:paraId="050D9E30" w14:textId="77777777" w:rsidR="000F0DDF" w:rsidRPr="000F0DDF" w:rsidRDefault="000F0DDF" w:rsidP="003550AA"/>
    <w:p w14:paraId="73F876E4" w14:textId="77777777" w:rsidR="00B87CE6" w:rsidRPr="00B87CE6" w:rsidRDefault="00B87CE6" w:rsidP="00B87CE6">
      <w:r w:rsidRPr="00B87CE6">
        <w:t xml:space="preserve">@fedyyc, @SunaltaYYC, and the @cityofcalgary have developed a Neighbour Day Scavenger Hunt for June 20! Visit </w:t>
      </w:r>
      <w:hyperlink r:id="rId25" w:history="1">
        <w:r w:rsidRPr="00B87CE6">
          <w:rPr>
            <w:rStyle w:val="Hyperlink"/>
          </w:rPr>
          <w:t>Calgary.ca/NeighbourDay</w:t>
        </w:r>
      </w:hyperlink>
      <w:r w:rsidRPr="00B87CE6">
        <w:t xml:space="preserve"> to download your scavenger hunt and check out some of the other fun activities! #yycca #bepartofit</w:t>
      </w:r>
    </w:p>
    <w:p w14:paraId="5E1D2C52" w14:textId="77777777" w:rsidR="003550AA" w:rsidRDefault="003550AA" w:rsidP="003550AA">
      <w:pPr>
        <w:rPr>
          <w:b/>
          <w:bCs/>
          <w:sz w:val="24"/>
          <w:szCs w:val="24"/>
        </w:rPr>
      </w:pPr>
    </w:p>
    <w:p w14:paraId="748DEA9C" w14:textId="3272A895" w:rsidR="003550AA" w:rsidRDefault="003550AA" w:rsidP="003550AA">
      <w:pPr>
        <w:rPr>
          <w:b/>
          <w:bCs/>
          <w:sz w:val="24"/>
          <w:szCs w:val="24"/>
        </w:rPr>
      </w:pPr>
    </w:p>
    <w:p w14:paraId="73BA34D8" w14:textId="498A2D17" w:rsidR="003550AA" w:rsidRDefault="003550AA" w:rsidP="003550AA">
      <w:pPr>
        <w:rPr>
          <w:b/>
          <w:bCs/>
          <w:sz w:val="24"/>
          <w:szCs w:val="24"/>
        </w:rPr>
      </w:pPr>
    </w:p>
    <w:p w14:paraId="54F0B77A" w14:textId="31BBA148" w:rsidR="003550AA" w:rsidRDefault="003550AA" w:rsidP="003550AA">
      <w:pPr>
        <w:rPr>
          <w:b/>
          <w:bCs/>
          <w:sz w:val="24"/>
          <w:szCs w:val="24"/>
        </w:rPr>
      </w:pPr>
    </w:p>
    <w:p w14:paraId="3A397EF3" w14:textId="55F30C54" w:rsidR="00CA088B" w:rsidRDefault="00CA088B"/>
    <w:sectPr w:rsidR="00CA088B" w:rsidSect="00842EA5">
      <w:headerReference w:type="default" r:id="rId26"/>
      <w:footerReference w:type="default" r:id="rId27"/>
      <w:pgSz w:w="12240" w:h="15840"/>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C8EE9" w14:textId="77777777" w:rsidR="002F5CB5" w:rsidRDefault="002F5CB5" w:rsidP="00842EA5">
      <w:pPr>
        <w:spacing w:after="0" w:line="240" w:lineRule="auto"/>
      </w:pPr>
      <w:r>
        <w:separator/>
      </w:r>
    </w:p>
  </w:endnote>
  <w:endnote w:type="continuationSeparator" w:id="0">
    <w:p w14:paraId="3AED7E56" w14:textId="77777777" w:rsidR="002F5CB5" w:rsidRDefault="002F5CB5" w:rsidP="00842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9E85D" w14:textId="17CE09D3" w:rsidR="00842EA5" w:rsidRPr="00275370" w:rsidRDefault="00275370" w:rsidP="00275370">
    <w:pPr>
      <w:pStyle w:val="Footer"/>
    </w:pPr>
    <w:r>
      <w:rPr>
        <w:noProof/>
      </w:rPr>
      <w:drawing>
        <wp:anchor distT="0" distB="0" distL="114300" distR="114300" simplePos="0" relativeHeight="251658240" behindDoc="1" locked="0" layoutInCell="1" allowOverlap="1" wp14:anchorId="565BAECE" wp14:editId="3899FB90">
          <wp:simplePos x="0" y="0"/>
          <wp:positionH relativeFrom="page">
            <wp:align>right</wp:align>
          </wp:positionH>
          <wp:positionV relativeFrom="paragraph">
            <wp:posOffset>-1355090</wp:posOffset>
          </wp:positionV>
          <wp:extent cx="4808855" cy="1663065"/>
          <wp:effectExtent l="0" t="0" r="0" b="0"/>
          <wp:wrapTight wrapText="bothSides">
            <wp:wrapPolygon edited="0">
              <wp:start x="17456" y="495"/>
              <wp:lineTo x="16771" y="1237"/>
              <wp:lineTo x="15231" y="3959"/>
              <wp:lineTo x="15231" y="4948"/>
              <wp:lineTo x="14290" y="6186"/>
              <wp:lineTo x="12407" y="8907"/>
              <wp:lineTo x="12065" y="10144"/>
              <wp:lineTo x="11637" y="12371"/>
              <wp:lineTo x="2054" y="13361"/>
              <wp:lineTo x="599" y="13856"/>
              <wp:lineTo x="513" y="19299"/>
              <wp:lineTo x="941" y="21031"/>
              <wp:lineTo x="9156" y="21031"/>
              <wp:lineTo x="11380" y="20536"/>
              <wp:lineTo x="19509" y="17567"/>
              <wp:lineTo x="19595" y="16825"/>
              <wp:lineTo x="20707" y="13113"/>
              <wp:lineTo x="20964" y="8907"/>
              <wp:lineTo x="20622" y="5938"/>
              <wp:lineTo x="20536" y="3959"/>
              <wp:lineTo x="18910" y="1237"/>
              <wp:lineTo x="18226" y="495"/>
              <wp:lineTo x="17456" y="495"/>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Copy of Cleaning Supplies Social Media (4).png"/>
                  <pic:cNvPicPr/>
                </pic:nvPicPr>
                <pic:blipFill rotWithShape="1">
                  <a:blip r:embed="rId1">
                    <a:extLst>
                      <a:ext uri="{28A0092B-C50C-407E-A947-70E740481C1C}">
                        <a14:useLocalDpi xmlns:a14="http://schemas.microsoft.com/office/drawing/2010/main" val="0"/>
                      </a:ext>
                    </a:extLst>
                  </a:blip>
                  <a:srcRect t="65417"/>
                  <a:stretch/>
                </pic:blipFill>
                <pic:spPr bwMode="auto">
                  <a:xfrm>
                    <a:off x="0" y="0"/>
                    <a:ext cx="4808855" cy="166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BE3DD" w14:textId="77777777" w:rsidR="002F5CB5" w:rsidRDefault="002F5CB5" w:rsidP="00842EA5">
      <w:pPr>
        <w:spacing w:after="0" w:line="240" w:lineRule="auto"/>
      </w:pPr>
      <w:bookmarkStart w:id="0" w:name="_Hlk6322274"/>
      <w:bookmarkEnd w:id="0"/>
      <w:r>
        <w:separator/>
      </w:r>
    </w:p>
  </w:footnote>
  <w:footnote w:type="continuationSeparator" w:id="0">
    <w:p w14:paraId="2CDB159A" w14:textId="77777777" w:rsidR="002F5CB5" w:rsidRDefault="002F5CB5" w:rsidP="00842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67AEA" w14:textId="52787C06" w:rsidR="00842EA5" w:rsidRDefault="00762A32">
    <w:pPr>
      <w:pStyle w:val="Header"/>
    </w:pPr>
    <w:r w:rsidRPr="000C5E88">
      <w:rPr>
        <w:noProof/>
      </w:rPr>
      <w:drawing>
        <wp:inline distT="0" distB="0" distL="0" distR="0" wp14:anchorId="553070EE" wp14:editId="4C1BA851">
          <wp:extent cx="2600325" cy="87126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115" cy="874208"/>
                  </a:xfrm>
                  <a:prstGeom prst="rect">
                    <a:avLst/>
                  </a:prstGeom>
                  <a:noFill/>
                  <a:ln>
                    <a:noFill/>
                  </a:ln>
                </pic:spPr>
              </pic:pic>
            </a:graphicData>
          </a:graphic>
        </wp:inline>
      </w:drawing>
    </w:r>
  </w:p>
  <w:p w14:paraId="6D564097" w14:textId="77777777" w:rsidR="00842EA5" w:rsidRDefault="00842E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32"/>
    <w:rsid w:val="00006D7F"/>
    <w:rsid w:val="0008793E"/>
    <w:rsid w:val="000F0DDF"/>
    <w:rsid w:val="00136007"/>
    <w:rsid w:val="001E626A"/>
    <w:rsid w:val="002176B1"/>
    <w:rsid w:val="002259EB"/>
    <w:rsid w:val="00274F6B"/>
    <w:rsid w:val="00275370"/>
    <w:rsid w:val="002A3A9A"/>
    <w:rsid w:val="002F5CB5"/>
    <w:rsid w:val="003550AA"/>
    <w:rsid w:val="003B760A"/>
    <w:rsid w:val="005330D3"/>
    <w:rsid w:val="0057123E"/>
    <w:rsid w:val="00644E2E"/>
    <w:rsid w:val="006751CE"/>
    <w:rsid w:val="00684CC5"/>
    <w:rsid w:val="006E12B3"/>
    <w:rsid w:val="006E5E00"/>
    <w:rsid w:val="00705824"/>
    <w:rsid w:val="007220E6"/>
    <w:rsid w:val="00727A11"/>
    <w:rsid w:val="00762A32"/>
    <w:rsid w:val="00792494"/>
    <w:rsid w:val="007E6A13"/>
    <w:rsid w:val="00842EA5"/>
    <w:rsid w:val="008764A5"/>
    <w:rsid w:val="008D6013"/>
    <w:rsid w:val="009015C1"/>
    <w:rsid w:val="00AA2BB8"/>
    <w:rsid w:val="00AB1BC1"/>
    <w:rsid w:val="00AE31D6"/>
    <w:rsid w:val="00AF5A11"/>
    <w:rsid w:val="00B87CE6"/>
    <w:rsid w:val="00BA0D54"/>
    <w:rsid w:val="00BC52C5"/>
    <w:rsid w:val="00BD0CEC"/>
    <w:rsid w:val="00C71C36"/>
    <w:rsid w:val="00CA088B"/>
    <w:rsid w:val="00CA32A9"/>
    <w:rsid w:val="00CE2ABD"/>
    <w:rsid w:val="00D2695E"/>
    <w:rsid w:val="00D66AAF"/>
    <w:rsid w:val="00D8614C"/>
    <w:rsid w:val="00D979C6"/>
    <w:rsid w:val="00DD4212"/>
    <w:rsid w:val="00E1400E"/>
    <w:rsid w:val="00E33732"/>
    <w:rsid w:val="00E53B48"/>
    <w:rsid w:val="00F11644"/>
    <w:rsid w:val="00F473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F68C78"/>
  <w15:chartTrackingRefBased/>
  <w15:docId w15:val="{436BBA20-AD4D-4191-9745-D39AC552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0AA"/>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EA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42EA5"/>
  </w:style>
  <w:style w:type="paragraph" w:styleId="Footer">
    <w:name w:val="footer"/>
    <w:basedOn w:val="Normal"/>
    <w:link w:val="FooterChar"/>
    <w:uiPriority w:val="99"/>
    <w:unhideWhenUsed/>
    <w:rsid w:val="00842EA5"/>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42EA5"/>
  </w:style>
  <w:style w:type="paragraph" w:styleId="BalloonText">
    <w:name w:val="Balloon Text"/>
    <w:basedOn w:val="Normal"/>
    <w:link w:val="BalloonTextChar"/>
    <w:uiPriority w:val="99"/>
    <w:semiHidden/>
    <w:unhideWhenUsed/>
    <w:rsid w:val="00842EA5"/>
    <w:pPr>
      <w:spacing w:after="0" w:line="240" w:lineRule="auto"/>
    </w:pPr>
    <w:rPr>
      <w:rFonts w:ascii="Segoe UI" w:eastAsia="Calibri" w:hAnsi="Segoe UI" w:cs="Segoe UI"/>
      <w:sz w:val="18"/>
      <w:szCs w:val="18"/>
    </w:rPr>
  </w:style>
  <w:style w:type="character" w:customStyle="1" w:styleId="BalloonTextChar">
    <w:name w:val="Balloon Text Char"/>
    <w:link w:val="BalloonText"/>
    <w:uiPriority w:val="99"/>
    <w:semiHidden/>
    <w:rsid w:val="00842EA5"/>
    <w:rPr>
      <w:rFonts w:ascii="Segoe UI" w:hAnsi="Segoe UI" w:cs="Segoe UI"/>
      <w:sz w:val="18"/>
      <w:szCs w:val="18"/>
    </w:rPr>
  </w:style>
  <w:style w:type="paragraph" w:customStyle="1" w:styleId="BasicParagraph">
    <w:name w:val="[Basic Paragraph]"/>
    <w:basedOn w:val="Normal"/>
    <w:uiPriority w:val="99"/>
    <w:rsid w:val="00842EA5"/>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n-US" w:eastAsia="ja-JP"/>
    </w:rPr>
  </w:style>
  <w:style w:type="character" w:styleId="Hyperlink">
    <w:name w:val="Hyperlink"/>
    <w:basedOn w:val="DefaultParagraphFont"/>
    <w:uiPriority w:val="99"/>
    <w:unhideWhenUsed/>
    <w:rsid w:val="003550AA"/>
    <w:rPr>
      <w:color w:val="0000FF"/>
      <w:u w:val="single"/>
    </w:rPr>
  </w:style>
  <w:style w:type="paragraph" w:styleId="NormalWeb">
    <w:name w:val="Normal (Web)"/>
    <w:basedOn w:val="Normal"/>
    <w:uiPriority w:val="99"/>
    <w:semiHidden/>
    <w:unhideWhenUsed/>
    <w:rsid w:val="003550A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F47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438486">
      <w:bodyDiv w:val="1"/>
      <w:marLeft w:val="0"/>
      <w:marRight w:val="0"/>
      <w:marTop w:val="0"/>
      <w:marBottom w:val="0"/>
      <w:divBdr>
        <w:top w:val="none" w:sz="0" w:space="0" w:color="auto"/>
        <w:left w:val="none" w:sz="0" w:space="0" w:color="auto"/>
        <w:bottom w:val="none" w:sz="0" w:space="0" w:color="auto"/>
        <w:right w:val="none" w:sz="0" w:space="0" w:color="auto"/>
      </w:divBdr>
      <w:divsChild>
        <w:div w:id="1229145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docs.live.net/306677a46566b41e/Desktop/Calgary.ca/NeighbourDay"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file:///\\ad.calgarycommunities.com\FCC\Shared\13%20-%20Special%20Events,%20Projects%20&amp;%20Awards\Neighbour%20Day\2020\Calgary.ca\NeighbourDay" TargetMode="External"/><Relationship Id="rId7" Type="http://schemas.openxmlformats.org/officeDocument/2006/relationships/hyperlink" Target="https://calgarycommunities.com/content/wp-content/uploads/2020/06/2020-Neighbour-Day-Communications-Package.docx"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file:///\\ad.calgarycommunities.com\FCC\Shared\13%20-%20Special%20Events,%20Projects%20&amp;%20Awards\Neighbour%20Day\2020\Calgary.ca\NeighbourDay"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file:///\\ad.calgarycommunities.com\FCC\Shared\13%20-%20Special%20Events,%20Projects%20&amp;%20Awards\Neighbour%20Day\2020\Calgary.ca\NeighbourDay"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algary.ca/csps/cns/pages/neighbourhood-services/neighbour-day.aspx" TargetMode="External"/><Relationship Id="rId11" Type="http://schemas.openxmlformats.org/officeDocument/2006/relationships/image" Target="media/image4.png"/><Relationship Id="rId24" Type="http://schemas.openxmlformats.org/officeDocument/2006/relationships/hyperlink" Target="file:///\\ad.calgarycommunities.com\FCC\Shared\13%20-%20Special%20Events,%20Projects%20&amp;%20Awards\Neighbour%20Day\2020\Calgary.ca\NeighbourDay" TargetMode="External"/><Relationship Id="rId5" Type="http://schemas.openxmlformats.org/officeDocument/2006/relationships/endnotes" Target="endnotes.xml"/><Relationship Id="rId15" Type="http://schemas.openxmlformats.org/officeDocument/2006/relationships/hyperlink" Target="https://d.docs.live.net/306677a46566b41e/Desktop/Calgary.ca/NeighbourDay" TargetMode="External"/><Relationship Id="rId23" Type="http://schemas.openxmlformats.org/officeDocument/2006/relationships/hyperlink" Target="file:///\\ad.calgarycommunities.com\FCC\Shared\13%20-%20Special%20Events,%20Projects%20&amp;%20Awards\Neighbour%20Day\2020\Calgary.ca\NeighbourDay"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ad.calgarycommunities.com\FCC\Shared\13%20-%20Special%20Events,%20Projects%20&amp;%20Awards\Neighbour%20Day\2020\Calgary.ca\NeighbourDay"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ow.ly/9sW450A3bfi"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X:\5%20-%20Letterhead%20and%20Stationary\LETTERHEAD\Federatio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Federation Letterhead</Template>
  <TotalTime>397</TotalTime>
  <Pages>5</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Braun</dc:creator>
  <cp:keywords/>
  <dc:description/>
  <cp:lastModifiedBy>Nicole Braun</cp:lastModifiedBy>
  <cp:revision>26</cp:revision>
  <cp:lastPrinted>2020-06-09T22:53:00Z</cp:lastPrinted>
  <dcterms:created xsi:type="dcterms:W3CDTF">2020-06-08T16:25:00Z</dcterms:created>
  <dcterms:modified xsi:type="dcterms:W3CDTF">2020-06-10T18:36:00Z</dcterms:modified>
</cp:coreProperties>
</file>